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35089" w14:textId="77777777" w:rsidR="00835056" w:rsidRDefault="00835056" w:rsidP="00094D39">
      <w:pPr>
        <w:spacing w:after="0"/>
      </w:pPr>
    </w:p>
    <w:p w14:paraId="42A591FA" w14:textId="77777777" w:rsidR="00835056" w:rsidRDefault="00835056" w:rsidP="00094D39">
      <w:pPr>
        <w:spacing w:after="0"/>
      </w:pPr>
    </w:p>
    <w:p w14:paraId="64DE0779" w14:textId="77777777" w:rsidR="00835056" w:rsidRDefault="00835056" w:rsidP="00094D39">
      <w:pPr>
        <w:spacing w:after="0"/>
      </w:pPr>
    </w:p>
    <w:p w14:paraId="34D19D20" w14:textId="77777777" w:rsidR="00835056" w:rsidRDefault="00835056" w:rsidP="00094D39">
      <w:pPr>
        <w:spacing w:after="0"/>
      </w:pPr>
    </w:p>
    <w:p w14:paraId="6885AB3D" w14:textId="77777777" w:rsidR="00835056" w:rsidRDefault="00835056" w:rsidP="00094D39">
      <w:pPr>
        <w:spacing w:after="0"/>
      </w:pPr>
    </w:p>
    <w:p w14:paraId="6B074276" w14:textId="77777777" w:rsidR="00835056" w:rsidRDefault="00835056" w:rsidP="00094D39">
      <w:pPr>
        <w:spacing w:after="0"/>
      </w:pPr>
    </w:p>
    <w:p w14:paraId="108D9A03" w14:textId="77777777" w:rsidR="00835056" w:rsidRDefault="00835056" w:rsidP="00094D39">
      <w:pPr>
        <w:spacing w:after="0"/>
      </w:pPr>
      <w:r>
        <w:t>FOR IMMEDIATE RELEASE</w:t>
      </w:r>
    </w:p>
    <w:p w14:paraId="235A235B" w14:textId="77777777" w:rsidR="00835056" w:rsidRDefault="00835056" w:rsidP="00094D39">
      <w:pPr>
        <w:spacing w:after="0"/>
      </w:pPr>
      <w:r>
        <w:t>Contact: Jill Dunkel</w:t>
      </w:r>
      <w:r>
        <w:br/>
        <w:t>SHTX Executive Director</w:t>
      </w:r>
    </w:p>
    <w:p w14:paraId="540B31B9" w14:textId="77777777" w:rsidR="00835056" w:rsidRDefault="00835056" w:rsidP="00094D39">
      <w:pPr>
        <w:spacing w:after="0"/>
      </w:pPr>
      <w:r>
        <w:t>855-846-7468</w:t>
      </w:r>
    </w:p>
    <w:p w14:paraId="4C7F73FA" w14:textId="77777777" w:rsidR="00835056" w:rsidRDefault="00835056" w:rsidP="00094D39">
      <w:pPr>
        <w:spacing w:after="0"/>
      </w:pPr>
    </w:p>
    <w:p w14:paraId="50911BA1" w14:textId="77777777" w:rsidR="00835056" w:rsidRDefault="00835056" w:rsidP="00835056">
      <w:pPr>
        <w:spacing w:after="0"/>
        <w:jc w:val="center"/>
      </w:pPr>
      <w:r>
        <w:t>Mike Major Captures Open Stock Horse World Championship Title</w:t>
      </w:r>
    </w:p>
    <w:p w14:paraId="69DDD936" w14:textId="77777777" w:rsidR="00835056" w:rsidRDefault="00835056" w:rsidP="00094D39">
      <w:pPr>
        <w:spacing w:after="0"/>
      </w:pPr>
    </w:p>
    <w:p w14:paraId="7EE2D1C4" w14:textId="23A02A9A" w:rsidR="00573968" w:rsidRDefault="00A974AD" w:rsidP="00094D39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45F132" wp14:editId="4BBCA210">
            <wp:simplePos x="0" y="0"/>
            <wp:positionH relativeFrom="column">
              <wp:posOffset>3641725</wp:posOffset>
            </wp:positionH>
            <wp:positionV relativeFrom="paragraph">
              <wp:posOffset>876935</wp:posOffset>
            </wp:positionV>
            <wp:extent cx="2336165" cy="1668780"/>
            <wp:effectExtent l="0" t="0" r="635" b="0"/>
            <wp:wrapTight wrapText="bothSides">
              <wp:wrapPolygon edited="0">
                <wp:start x="0" y="0"/>
                <wp:lineTo x="0" y="21370"/>
                <wp:lineTo x="21488" y="21370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2E88">
        <w:t>Cromeplated</w:t>
      </w:r>
      <w:proofErr w:type="spellEnd"/>
      <w:r w:rsidR="00A02E88">
        <w:t xml:space="preserve"> Sidekick left little doubt that </w:t>
      </w:r>
      <w:r w:rsidR="00FB7456">
        <w:t xml:space="preserve">he </w:t>
      </w:r>
      <w:r w:rsidR="00A02E88">
        <w:t>was the top Open horse at th</w:t>
      </w:r>
      <w:r w:rsidR="00E45190">
        <w:t xml:space="preserve">e </w:t>
      </w:r>
      <w:r w:rsidR="00A02E88">
        <w:t xml:space="preserve">2020 the Western Horseman Stock Horse World Show held in Abilene, Texas. </w:t>
      </w:r>
      <w:r w:rsidR="00E45190">
        <w:t xml:space="preserve"> The 2009 </w:t>
      </w:r>
      <w:r w:rsidR="00FB7456">
        <w:t xml:space="preserve">grey </w:t>
      </w:r>
      <w:r w:rsidR="00E45190">
        <w:t xml:space="preserve">gelding dominated the competition, winning cow work, stock horse trail and stock horse pleasure for owner Linda </w:t>
      </w:r>
      <w:proofErr w:type="spellStart"/>
      <w:r w:rsidR="00E45190">
        <w:t>Bouziden</w:t>
      </w:r>
      <w:proofErr w:type="spellEnd"/>
      <w:r w:rsidR="00E45190">
        <w:t xml:space="preserve">-Lackey of Collinsville, Texas. </w:t>
      </w:r>
      <w:proofErr w:type="gramStart"/>
      <w:r w:rsidR="00FB7456">
        <w:t>T</w:t>
      </w:r>
      <w:r w:rsidR="00E45190">
        <w:t>ypically</w:t>
      </w:r>
      <w:proofErr w:type="gramEnd"/>
      <w:r w:rsidR="00FB7456">
        <w:t xml:space="preserve"> Linda is</w:t>
      </w:r>
      <w:r w:rsidR="00E45190">
        <w:t xml:space="preserve"> in the saddle at the stock horse events, but at the World Show, she trusted the reins to Mike Major of Bowie, Texas</w:t>
      </w:r>
      <w:r w:rsidR="00B105ED">
        <w:t xml:space="preserve">, while she watched from the stands.  </w:t>
      </w:r>
      <w:r w:rsidR="00573968">
        <w:t xml:space="preserve">The duo won both go-rounds of competition, raking in $1,174 plus prizes and a world show buckle sponsored by </w:t>
      </w:r>
      <w:proofErr w:type="spellStart"/>
      <w:r w:rsidR="007E4FEA">
        <w:t>Stormcloud</w:t>
      </w:r>
      <w:proofErr w:type="spellEnd"/>
      <w:r w:rsidR="007E4FEA">
        <w:t xml:space="preserve"> clothing.</w:t>
      </w:r>
    </w:p>
    <w:p w14:paraId="5E9654A5" w14:textId="1DEC9E85" w:rsidR="00393BCA" w:rsidRDefault="00393BCA" w:rsidP="00094D39">
      <w:pPr>
        <w:spacing w:after="0"/>
      </w:pPr>
    </w:p>
    <w:p w14:paraId="483A354D" w14:textId="66C1DD13" w:rsidR="004B182A" w:rsidRDefault="00A974AD" w:rsidP="00094D39">
      <w:pPr>
        <w:spacing w:after="0"/>
      </w:pPr>
      <w:r w:rsidRPr="00A974AD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925EB9" wp14:editId="537C6880">
                <wp:simplePos x="0" y="0"/>
                <wp:positionH relativeFrom="column">
                  <wp:posOffset>3641627</wp:posOffset>
                </wp:positionH>
                <wp:positionV relativeFrom="paragraph">
                  <wp:posOffset>673930</wp:posOffset>
                </wp:positionV>
                <wp:extent cx="2383155" cy="281305"/>
                <wp:effectExtent l="0" t="0" r="0" b="0"/>
                <wp:wrapTight wrapText="bothSides">
                  <wp:wrapPolygon edited="0">
                    <wp:start x="576" y="975"/>
                    <wp:lineTo x="576" y="19503"/>
                    <wp:lineTo x="20950" y="19503"/>
                    <wp:lineTo x="20950" y="975"/>
                    <wp:lineTo x="576" y="975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50D25" w14:textId="77777777" w:rsidR="00A974AD" w:rsidRPr="004B182A" w:rsidRDefault="00A974A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182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Mike Major &amp; </w:t>
                            </w:r>
                            <w:proofErr w:type="spellStart"/>
                            <w:r w:rsidRPr="004B182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Cromeplated</w:t>
                            </w:r>
                            <w:proofErr w:type="spellEnd"/>
                            <w:r w:rsidRPr="004B182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Sidekick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25E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6.75pt;margin-top:53.05pt;width:187.65pt;height:22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" filled="f" stroked="f" strokeweight=".5pt">
                <v:textbox>
                  <w:txbxContent>
                    <w:p w14:paraId="7AB50D25" w14:textId="77777777" w:rsidR="00A974AD" w:rsidRPr="004B182A" w:rsidRDefault="00A974A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182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Mike Major &amp; </w:t>
                      </w:r>
                      <w:proofErr w:type="spellStart"/>
                      <w:r w:rsidRPr="004B182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Cromeplated</w:t>
                      </w:r>
                      <w:proofErr w:type="spellEnd"/>
                      <w:r w:rsidRPr="004B182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Sidekick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hyperlink r:id="rId8" w:history="1"/>
      <w:r w:rsidR="00393BCA">
        <w:t xml:space="preserve">Despite the challenges of 2020, this was the ninth show </w:t>
      </w:r>
      <w:r w:rsidR="00F17B52">
        <w:t>for</w:t>
      </w:r>
      <w:r w:rsidR="00393BCA">
        <w:t xml:space="preserve"> Stock Horse of Texas </w:t>
      </w:r>
      <w:r w:rsidR="00F17B52">
        <w:t>this year</w:t>
      </w:r>
      <w:r w:rsidR="00393BCA">
        <w:t>. All shows had strong numbers, and the world championship show was no different. Due to the show size, managers added a day of competition and a</w:t>
      </w:r>
      <w:r w:rsidR="007E4FEA">
        <w:t>s well as</w:t>
      </w:r>
      <w:r w:rsidR="00393BCA">
        <w:t xml:space="preserve"> evening events </w:t>
      </w:r>
      <w:r w:rsidR="00F17B52">
        <w:t>including</w:t>
      </w:r>
      <w:r w:rsidR="00393BCA">
        <w:t xml:space="preserve"> the Classic Equine Fence Work Showcase</w:t>
      </w:r>
      <w:r w:rsidR="00F17B52">
        <w:t xml:space="preserve"> </w:t>
      </w:r>
      <w:r w:rsidR="00BA2390">
        <w:t xml:space="preserve">and </w:t>
      </w:r>
      <w:r w:rsidR="00393BCA">
        <w:t>Youth Freestyle Reining, sponsored by Elliott Ranches.</w:t>
      </w:r>
      <w:r w:rsidR="00573968">
        <w:t xml:space="preserve"> </w:t>
      </w:r>
      <w:r w:rsidR="00835056">
        <w:t xml:space="preserve">Horses compete in reining, cow work, stock horse trail and stock horse pleasure in a </w:t>
      </w:r>
      <w:proofErr w:type="gramStart"/>
      <w:r w:rsidR="00835056">
        <w:t>two go-round</w:t>
      </w:r>
      <w:proofErr w:type="gramEnd"/>
      <w:r w:rsidR="00835056">
        <w:t xml:space="preserve"> format with prizes and payout presented for each round. In total, </w:t>
      </w:r>
      <w:r w:rsidR="00AF0C4A">
        <w:t xml:space="preserve">the show featured more than 1,800 entries and awarded </w:t>
      </w:r>
      <w:r w:rsidR="00573968">
        <w:t>$80,000</w:t>
      </w:r>
      <w:r w:rsidR="00AF0C4A">
        <w:t>-plus</w:t>
      </w:r>
      <w:r w:rsidR="00573968">
        <w:t xml:space="preserve"> in </w:t>
      </w:r>
      <w:r w:rsidR="00AF0C4A">
        <w:t>cash and prizes.</w:t>
      </w:r>
    </w:p>
    <w:p w14:paraId="7C1BB25F" w14:textId="1B896C04" w:rsidR="004B182A" w:rsidRDefault="004B182A" w:rsidP="00094D39">
      <w:pPr>
        <w:spacing w:after="0"/>
      </w:pPr>
    </w:p>
    <w:p w14:paraId="4D96D9D3" w14:textId="731CD03E" w:rsidR="00BA2390" w:rsidRDefault="00A974AD" w:rsidP="00094D39">
      <w:pPr>
        <w:spacing w:after="0"/>
      </w:pPr>
      <w:r w:rsidRPr="00A974AD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CD4517" wp14:editId="257D18A2">
                <wp:simplePos x="0" y="0"/>
                <wp:positionH relativeFrom="column">
                  <wp:posOffset>202907</wp:posOffset>
                </wp:positionH>
                <wp:positionV relativeFrom="paragraph">
                  <wp:posOffset>1559609</wp:posOffset>
                </wp:positionV>
                <wp:extent cx="2219325" cy="281305"/>
                <wp:effectExtent l="0" t="0" r="0" b="0"/>
                <wp:wrapTight wrapText="bothSides">
                  <wp:wrapPolygon edited="0">
                    <wp:start x="618" y="975"/>
                    <wp:lineTo x="618" y="19503"/>
                    <wp:lineTo x="20889" y="19503"/>
                    <wp:lineTo x="20889" y="975"/>
                    <wp:lineTo x="618" y="975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F54E9" w14:textId="77777777" w:rsidR="00A974AD" w:rsidRPr="004B182A" w:rsidRDefault="00A974AD" w:rsidP="004B182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Stefani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Wagley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&amp; Precious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Metalz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4517" id="Text Box 9" o:spid="_x0000_s1027" type="#_x0000_t202" style="position:absolute;margin-left:16pt;margin-top:122.8pt;width:174.75pt;height:22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" filled="f" stroked="f" strokeweight=".5pt">
                <v:textbox>
                  <w:txbxContent>
                    <w:p w14:paraId="2E2F54E9" w14:textId="77777777" w:rsidR="00A974AD" w:rsidRPr="004B182A" w:rsidRDefault="00A974AD" w:rsidP="004B182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Stefani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Wagley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&amp; Precious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Metalz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6BF305C" wp14:editId="151B1906">
            <wp:simplePos x="0" y="0"/>
            <wp:positionH relativeFrom="column">
              <wp:posOffset>70339</wp:posOffset>
            </wp:positionH>
            <wp:positionV relativeFrom="paragraph">
              <wp:posOffset>51386</wp:posOffset>
            </wp:positionV>
            <wp:extent cx="2430585" cy="1736985"/>
            <wp:effectExtent l="0" t="0" r="0" b="3175"/>
            <wp:wrapTight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585" cy="173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390">
        <w:t xml:space="preserve">The four day show also featured a Stock Horse Derby with $6,000 Added, and an AQHA Ranching Heritage Challenge which qualified riders for the 2021 Ranching Heritage Finals. Topping the </w:t>
      </w:r>
      <w:r w:rsidR="00FB7456">
        <w:t xml:space="preserve">Open </w:t>
      </w:r>
      <w:r w:rsidR="00BA2390">
        <w:t>Derby was</w:t>
      </w:r>
      <w:r w:rsidR="007E4FEA">
        <w:t xml:space="preserve"> non pro rider Stefani </w:t>
      </w:r>
      <w:proofErr w:type="spellStart"/>
      <w:r w:rsidR="007E4FEA">
        <w:t>Wagley</w:t>
      </w:r>
      <w:proofErr w:type="spellEnd"/>
      <w:r w:rsidR="007E4FEA">
        <w:t xml:space="preserve"> of Abilene and her six-year-old mare Precious </w:t>
      </w:r>
      <w:proofErr w:type="spellStart"/>
      <w:r w:rsidR="007E4FEA">
        <w:t>Metalz</w:t>
      </w:r>
      <w:proofErr w:type="spellEnd"/>
      <w:r w:rsidR="007E4FEA">
        <w:t xml:space="preserve">. </w:t>
      </w:r>
      <w:proofErr w:type="spellStart"/>
      <w:r w:rsidR="007E4FEA">
        <w:t>Wagley</w:t>
      </w:r>
      <w:proofErr w:type="spellEnd"/>
      <w:r w:rsidR="007E4FEA">
        <w:t xml:space="preserve"> was on a hot streak all week also winning the Stock Horse World Championship in the </w:t>
      </w:r>
      <w:proofErr w:type="gramStart"/>
      <w:r w:rsidR="007E4FEA">
        <w:t>Non Pro</w:t>
      </w:r>
      <w:proofErr w:type="gramEnd"/>
      <w:r w:rsidR="007E4FEA">
        <w:t xml:space="preserve"> division. The week </w:t>
      </w:r>
      <w:r w:rsidR="00FB7456">
        <w:t xml:space="preserve">of competition </w:t>
      </w:r>
      <w:r w:rsidR="007E4FEA">
        <w:t>netted her more than $5,000.</w:t>
      </w:r>
    </w:p>
    <w:p w14:paraId="47E1883C" w14:textId="084FA941" w:rsidR="00FB7456" w:rsidRDefault="00A974AD" w:rsidP="00094D39">
      <w:pPr>
        <w:spacing w:after="0"/>
      </w:pPr>
      <w:hyperlink r:id="rId10" w:history="1"/>
      <w:r w:rsidR="00FB7456">
        <w:t>The Limited Derby championship went to Nonie Casselman-Reed riding Navajo Jo. The pair also won the four-year-old incentive to earn a total paycheck of $2,490.</w:t>
      </w:r>
    </w:p>
    <w:p w14:paraId="32343C31" w14:textId="60FB3601" w:rsidR="00835056" w:rsidRDefault="00835056" w:rsidP="00094D39">
      <w:pPr>
        <w:spacing w:after="0"/>
      </w:pPr>
    </w:p>
    <w:p w14:paraId="18F5E7D7" w14:textId="77777777" w:rsidR="00442A59" w:rsidRDefault="00835056" w:rsidP="00094D39">
      <w:pPr>
        <w:spacing w:after="0"/>
      </w:pPr>
      <w:r>
        <w:t>New to the competition was the Texas Triple Threat Incentive</w:t>
      </w:r>
      <w:r w:rsidR="00442A59">
        <w:t xml:space="preserve"> which paid out $6,000 in cash to horses across all divisions that were Texas owned, Texas shown and Texas bred. Youth rider Skylar </w:t>
      </w:r>
      <w:proofErr w:type="spellStart"/>
      <w:r w:rsidR="00442A59">
        <w:t>Duleba</w:t>
      </w:r>
      <w:proofErr w:type="spellEnd"/>
      <w:r w:rsidR="00442A59">
        <w:t xml:space="preserve"> captured the top payout in the incentive to earn $1,680 riding </w:t>
      </w:r>
      <w:proofErr w:type="spellStart"/>
      <w:r w:rsidR="00442A59">
        <w:t>Trinitys</w:t>
      </w:r>
      <w:proofErr w:type="spellEnd"/>
      <w:r w:rsidR="00442A59">
        <w:t xml:space="preserve"> </w:t>
      </w:r>
      <w:proofErr w:type="spellStart"/>
      <w:r w:rsidR="00442A59">
        <w:t>Merada</w:t>
      </w:r>
      <w:proofErr w:type="spellEnd"/>
      <w:r w:rsidR="00442A59">
        <w:t>.</w:t>
      </w:r>
    </w:p>
    <w:p w14:paraId="2CCBD3E3" w14:textId="77777777" w:rsidR="00442A59" w:rsidRDefault="00442A59" w:rsidP="00094D39">
      <w:pPr>
        <w:spacing w:after="0"/>
      </w:pPr>
    </w:p>
    <w:p w14:paraId="228C6875" w14:textId="3485EC66" w:rsidR="00FB7456" w:rsidRDefault="00FB7456" w:rsidP="00094D39">
      <w:pPr>
        <w:spacing w:after="0"/>
      </w:pPr>
      <w:r>
        <w:t>“It’s such a fun week watching riders showcase the versatility of their horses,” said William Lewis, Stock Horse of Texas president. “These horses can go down the fence at full throttle, and then a little later navigate an intricate ranch trail course. These events truly display the awesome versatility of our horses.”</w:t>
      </w:r>
    </w:p>
    <w:p w14:paraId="7F9024CB" w14:textId="22523EF1" w:rsidR="00B105ED" w:rsidRDefault="00B105ED" w:rsidP="00094D39">
      <w:pPr>
        <w:spacing w:after="0"/>
      </w:pPr>
    </w:p>
    <w:p w14:paraId="57E08D36" w14:textId="7D858267" w:rsidR="00B47128" w:rsidRDefault="00BA2390" w:rsidP="00094D39">
      <w:pPr>
        <w:spacing w:after="0"/>
      </w:pPr>
      <w:r>
        <w:t xml:space="preserve">Other </w:t>
      </w:r>
      <w:r w:rsidR="003F3D28">
        <w:t xml:space="preserve">world </w:t>
      </w:r>
      <w:r>
        <w:t>champions include:</w:t>
      </w:r>
    </w:p>
    <w:p w14:paraId="5C96280F" w14:textId="6DCF6120" w:rsidR="00BA2390" w:rsidRDefault="00BA2390" w:rsidP="00835056">
      <w:pPr>
        <w:pStyle w:val="ListParagraph"/>
        <w:numPr>
          <w:ilvl w:val="0"/>
          <w:numId w:val="2"/>
        </w:numPr>
        <w:spacing w:after="0"/>
      </w:pPr>
      <w:r>
        <w:t>Level 1 Open: Leanne Jetton aboard her horse, Bourbon N Branch</w:t>
      </w:r>
    </w:p>
    <w:p w14:paraId="078BA051" w14:textId="77777777" w:rsidR="000A4CFA" w:rsidRDefault="000A4CFA" w:rsidP="00835056">
      <w:pPr>
        <w:pStyle w:val="ListParagraph"/>
        <w:numPr>
          <w:ilvl w:val="0"/>
          <w:numId w:val="2"/>
        </w:numPr>
        <w:spacing w:after="0"/>
      </w:pPr>
      <w:r>
        <w:t>Junior Horse:</w:t>
      </w:r>
      <w:r w:rsidR="00FB7456">
        <w:t xml:space="preserve"> Susan Crews Morris on Rusty Dun It Smart</w:t>
      </w:r>
    </w:p>
    <w:p w14:paraId="1292073D" w14:textId="77777777" w:rsidR="003F3D28" w:rsidRDefault="000A4CFA" w:rsidP="00835056">
      <w:pPr>
        <w:pStyle w:val="ListParagraph"/>
        <w:numPr>
          <w:ilvl w:val="0"/>
          <w:numId w:val="2"/>
        </w:numPr>
        <w:spacing w:after="0"/>
      </w:pPr>
      <w:r>
        <w:t xml:space="preserve">Limited </w:t>
      </w:r>
      <w:proofErr w:type="gramStart"/>
      <w:r>
        <w:t>Non Pro</w:t>
      </w:r>
      <w:proofErr w:type="gramEnd"/>
      <w:r>
        <w:t>: Larry Walker on Boots Be Tuff</w:t>
      </w:r>
    </w:p>
    <w:p w14:paraId="072C7167" w14:textId="77BA1B7A" w:rsidR="000A4CFA" w:rsidRDefault="000A4CFA" w:rsidP="00835056">
      <w:pPr>
        <w:pStyle w:val="ListParagraph"/>
        <w:numPr>
          <w:ilvl w:val="0"/>
          <w:numId w:val="2"/>
        </w:numPr>
        <w:spacing w:after="0"/>
      </w:pPr>
      <w:r>
        <w:t xml:space="preserve">Intermediate </w:t>
      </w:r>
      <w:proofErr w:type="gramStart"/>
      <w:r>
        <w:t>Non Pro</w:t>
      </w:r>
      <w:proofErr w:type="gramEnd"/>
      <w:r>
        <w:t>: Michelle Eiland</w:t>
      </w:r>
      <w:r w:rsidR="00FB7456">
        <w:t xml:space="preserve"> with </w:t>
      </w:r>
      <w:proofErr w:type="spellStart"/>
      <w:r w:rsidR="00FB7456">
        <w:t>Hickorys</w:t>
      </w:r>
      <w:proofErr w:type="spellEnd"/>
      <w:r w:rsidR="00FB7456">
        <w:t xml:space="preserve"> Kitty Cat</w:t>
      </w:r>
    </w:p>
    <w:p w14:paraId="4F071F69" w14:textId="4EC80B46" w:rsidR="000A4CFA" w:rsidRDefault="000A4CFA" w:rsidP="00835056">
      <w:pPr>
        <w:pStyle w:val="ListParagraph"/>
        <w:numPr>
          <w:ilvl w:val="0"/>
          <w:numId w:val="2"/>
        </w:numPr>
        <w:spacing w:after="0"/>
      </w:pPr>
      <w:r>
        <w:t>Novice:</w:t>
      </w:r>
      <w:r w:rsidR="00FB7456">
        <w:t xml:space="preserve"> </w:t>
      </w:r>
      <w:proofErr w:type="spellStart"/>
      <w:r w:rsidR="00FB7456">
        <w:t>Sartia</w:t>
      </w:r>
      <w:proofErr w:type="spellEnd"/>
      <w:r w:rsidR="00FB7456">
        <w:t xml:space="preserve"> Short aboard </w:t>
      </w:r>
      <w:proofErr w:type="gramStart"/>
      <w:r w:rsidR="00FB7456">
        <w:t>Two Tone</w:t>
      </w:r>
      <w:proofErr w:type="gramEnd"/>
      <w:r w:rsidR="00FB7456">
        <w:t xml:space="preserve"> Shine</w:t>
      </w:r>
    </w:p>
    <w:p w14:paraId="5F4CD250" w14:textId="77777777" w:rsidR="000A4CFA" w:rsidRDefault="000A4CFA" w:rsidP="00835056">
      <w:pPr>
        <w:pStyle w:val="ListParagraph"/>
        <w:numPr>
          <w:ilvl w:val="0"/>
          <w:numId w:val="2"/>
        </w:numPr>
        <w:spacing w:after="0"/>
      </w:pPr>
      <w:r>
        <w:t>Youth: Will Lewis and</w:t>
      </w:r>
      <w:r w:rsidR="00FB7456">
        <w:t xml:space="preserve"> </w:t>
      </w:r>
      <w:proofErr w:type="spellStart"/>
      <w:r w:rsidR="00FB7456">
        <w:t>Spookin</w:t>
      </w:r>
      <w:proofErr w:type="spellEnd"/>
      <w:r w:rsidR="00FB7456">
        <w:t xml:space="preserve"> Jay</w:t>
      </w:r>
    </w:p>
    <w:p w14:paraId="212D38BB" w14:textId="251986BB" w:rsidR="000A4CFA" w:rsidRDefault="000A4CFA" w:rsidP="00835056">
      <w:pPr>
        <w:pStyle w:val="ListParagraph"/>
        <w:numPr>
          <w:ilvl w:val="0"/>
          <w:numId w:val="2"/>
        </w:numPr>
        <w:spacing w:after="0"/>
      </w:pPr>
      <w:r>
        <w:t>Novice Youth:</w:t>
      </w:r>
      <w:r w:rsidR="00FB7456">
        <w:t xml:space="preserve"> Audrey Hart and My Socks Do</w:t>
      </w:r>
    </w:p>
    <w:p w14:paraId="5EE62676" w14:textId="5052D7DE" w:rsidR="00835056" w:rsidRDefault="00835056" w:rsidP="00094D39">
      <w:pPr>
        <w:spacing w:after="0"/>
      </w:pPr>
    </w:p>
    <w:p w14:paraId="3E5E767A" w14:textId="5424CA82" w:rsidR="00835056" w:rsidRDefault="00835056" w:rsidP="00094D39">
      <w:pPr>
        <w:spacing w:after="0"/>
      </w:pPr>
      <w:r>
        <w:t xml:space="preserve">Complete results from each go-round and a list of all the sponsors who made the show possible are available at </w:t>
      </w:r>
      <w:hyperlink r:id="rId11" w:history="1">
        <w:r w:rsidRPr="008F109E">
          <w:rPr>
            <w:rStyle w:val="Hyperlink"/>
          </w:rPr>
          <w:t>www.stockhorsetexas.org</w:t>
        </w:r>
      </w:hyperlink>
    </w:p>
    <w:p w14:paraId="48F3F897" w14:textId="7C3A0BD5" w:rsidR="00835056" w:rsidRDefault="00835056" w:rsidP="00094D39">
      <w:pPr>
        <w:spacing w:after="0"/>
      </w:pPr>
    </w:p>
    <w:p w14:paraId="5294A3A1" w14:textId="449C79E0" w:rsidR="00835056" w:rsidRDefault="00835056" w:rsidP="00094D39">
      <w:pPr>
        <w:spacing w:after="0"/>
      </w:pPr>
      <w:r>
        <w:t>-30-</w:t>
      </w:r>
    </w:p>
    <w:p w14:paraId="2B562B1C" w14:textId="0DABAB42" w:rsidR="00835056" w:rsidRDefault="00835056" w:rsidP="00094D39">
      <w:pPr>
        <w:spacing w:after="0"/>
      </w:pPr>
    </w:p>
    <w:p w14:paraId="23C09FEC" w14:textId="77777777" w:rsidR="00835056" w:rsidRDefault="00835056" w:rsidP="00094D39">
      <w:pPr>
        <w:spacing w:after="0"/>
      </w:pPr>
      <w:r>
        <w:t>Photo downloads</w:t>
      </w:r>
      <w:r w:rsidR="00133149">
        <w:t>; please credit Willie Gomez Photos</w:t>
      </w:r>
    </w:p>
    <w:p w14:paraId="2FC3F6E7" w14:textId="01BE2442" w:rsidR="00835056" w:rsidRDefault="00BF6536" w:rsidP="00094D39">
      <w:pPr>
        <w:spacing w:after="0"/>
      </w:pPr>
      <w:hyperlink r:id="rId12" w:history="1">
        <w:r w:rsidR="00835056" w:rsidRPr="004B182A">
          <w:rPr>
            <w:rStyle w:val="Hyperlink"/>
          </w:rPr>
          <w:t>Mike Major</w:t>
        </w:r>
        <w:r w:rsidR="004B182A" w:rsidRPr="004B182A">
          <w:rPr>
            <w:rStyle w:val="Hyperlink"/>
          </w:rPr>
          <w:t xml:space="preserve"> and </w:t>
        </w:r>
        <w:proofErr w:type="spellStart"/>
        <w:r w:rsidR="004B182A" w:rsidRPr="004B182A">
          <w:rPr>
            <w:rStyle w:val="Hyperlink"/>
          </w:rPr>
          <w:t>Cromeplated</w:t>
        </w:r>
        <w:proofErr w:type="spellEnd"/>
        <w:r w:rsidR="004B182A" w:rsidRPr="004B182A">
          <w:rPr>
            <w:rStyle w:val="Hyperlink"/>
          </w:rPr>
          <w:t xml:space="preserve"> Sidekick</w:t>
        </w:r>
      </w:hyperlink>
    </w:p>
    <w:p w14:paraId="0BE3D16A" w14:textId="77777777" w:rsidR="00835056" w:rsidRDefault="00BF6536" w:rsidP="00094D39">
      <w:pPr>
        <w:spacing w:after="0"/>
      </w:pPr>
      <w:hyperlink r:id="rId13" w:history="1">
        <w:r w:rsidR="00835056" w:rsidRPr="004B182A">
          <w:rPr>
            <w:rStyle w:val="Hyperlink"/>
          </w:rPr>
          <w:t xml:space="preserve">Stefani </w:t>
        </w:r>
        <w:proofErr w:type="spellStart"/>
        <w:r w:rsidR="00835056" w:rsidRPr="004B182A">
          <w:rPr>
            <w:rStyle w:val="Hyperlink"/>
          </w:rPr>
          <w:t>Wagley</w:t>
        </w:r>
        <w:proofErr w:type="spellEnd"/>
        <w:r w:rsidR="00835056" w:rsidRPr="004B182A">
          <w:rPr>
            <w:rStyle w:val="Hyperlink"/>
          </w:rPr>
          <w:t xml:space="preserve"> and Precious </w:t>
        </w:r>
        <w:proofErr w:type="spellStart"/>
        <w:r w:rsidR="00835056" w:rsidRPr="004B182A">
          <w:rPr>
            <w:rStyle w:val="Hyperlink"/>
          </w:rPr>
          <w:t>Metalz</w:t>
        </w:r>
        <w:proofErr w:type="spellEnd"/>
      </w:hyperlink>
    </w:p>
    <w:p w14:paraId="3DE58CA6" w14:textId="76C9476E" w:rsidR="00835056" w:rsidRDefault="00835056" w:rsidP="00094D39">
      <w:pPr>
        <w:spacing w:after="0"/>
      </w:pPr>
    </w:p>
    <w:p w14:paraId="2A519E8A" w14:textId="7D0AC185" w:rsidR="00835056" w:rsidRDefault="00835056" w:rsidP="00094D39">
      <w:pPr>
        <w:spacing w:after="0"/>
      </w:pPr>
      <w:r>
        <w:t>Photos of e</w:t>
      </w:r>
      <w:r w:rsidR="004B182A">
        <w:t>very</w:t>
      </w:r>
      <w:r>
        <w:t xml:space="preserve"> world champion are available on request.</w:t>
      </w:r>
    </w:p>
    <w:p w14:paraId="183BCCA2" w14:textId="1D4B9EA4" w:rsidR="000A4CFA" w:rsidRDefault="000A4CFA" w:rsidP="00094D39">
      <w:pPr>
        <w:spacing w:after="0"/>
      </w:pPr>
    </w:p>
    <w:p w14:paraId="492614AE" w14:textId="51AC47F7" w:rsidR="008F1067" w:rsidRDefault="008F1067">
      <w:pPr>
        <w:spacing w:after="0"/>
      </w:pPr>
    </w:p>
    <w:sectPr w:rsidR="008F1067" w:rsidSect="004B182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3C301" w14:textId="77777777" w:rsidR="00BF6536" w:rsidRDefault="00BF6536" w:rsidP="00B47128">
      <w:pPr>
        <w:spacing w:after="0"/>
      </w:pPr>
      <w:r>
        <w:separator/>
      </w:r>
    </w:p>
  </w:endnote>
  <w:endnote w:type="continuationSeparator" w:id="0">
    <w:p w14:paraId="4ADA68C3" w14:textId="77777777" w:rsidR="00BF6536" w:rsidRDefault="00BF6536" w:rsidP="00B471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8063F" w14:textId="77777777" w:rsidR="006A5E49" w:rsidRDefault="006A5E49" w:rsidP="00B47128">
    <w:pPr>
      <w:pStyle w:val="Footer"/>
      <w:jc w:val="center"/>
      <w:rPr>
        <w:i/>
        <w:sz w:val="36"/>
        <w:szCs w:val="36"/>
      </w:rPr>
    </w:pPr>
    <w:r w:rsidRPr="00B47128">
      <w:rPr>
        <w:i/>
        <w:sz w:val="36"/>
        <w:szCs w:val="36"/>
      </w:rPr>
      <w:t>Helping people ride a better horse since 1996</w:t>
    </w:r>
  </w:p>
  <w:p w14:paraId="5D747C78" w14:textId="77777777" w:rsidR="006A5E49" w:rsidRPr="00B47128" w:rsidRDefault="006A5E49" w:rsidP="00B47128">
    <w:pPr>
      <w:pStyle w:val="Footer"/>
      <w:jc w:val="center"/>
      <w:rPr>
        <w:i/>
        <w:sz w:val="36"/>
        <w:szCs w:val="36"/>
      </w:rPr>
    </w:pPr>
    <w:r>
      <w:rPr>
        <w:i/>
        <w:sz w:val="36"/>
        <w:szCs w:val="36"/>
      </w:rPr>
      <w:t>stockhorsetexas.org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8264B" w14:textId="77777777" w:rsidR="00BF6536" w:rsidRDefault="00BF6536" w:rsidP="00B47128">
      <w:pPr>
        <w:spacing w:after="0"/>
      </w:pPr>
      <w:r>
        <w:separator/>
      </w:r>
    </w:p>
  </w:footnote>
  <w:footnote w:type="continuationSeparator" w:id="0">
    <w:p w14:paraId="789538D2" w14:textId="77777777" w:rsidR="00BF6536" w:rsidRDefault="00BF6536" w:rsidP="00B471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63996" w14:textId="77777777" w:rsidR="006A5E49" w:rsidRDefault="006A5E49" w:rsidP="00B47128">
    <w:pPr>
      <w:pStyle w:val="Header"/>
      <w:ind w:left="-540" w:firstLine="54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FA9160" wp14:editId="78A7C525">
              <wp:simplePos x="0" y="0"/>
              <wp:positionH relativeFrom="column">
                <wp:posOffset>3594735</wp:posOffset>
              </wp:positionH>
              <wp:positionV relativeFrom="paragraph">
                <wp:posOffset>2540</wp:posOffset>
              </wp:positionV>
              <wp:extent cx="2286000" cy="1143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99B7B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  <w:r>
                            <w:t>P.O. Box 549</w:t>
                          </w:r>
                        </w:p>
                        <w:p w14:paraId="191EACE1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  <w:r>
                            <w:t>Archer City, TX 76351</w:t>
                          </w:r>
                        </w:p>
                        <w:p w14:paraId="48DAFC7E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  <w:r>
                            <w:t>855-846-7468</w:t>
                          </w:r>
                        </w:p>
                        <w:p w14:paraId="141555ED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  <w:r>
                            <w:t>800-429-6502 fax</w:t>
                          </w:r>
                        </w:p>
                        <w:p w14:paraId="118E2B02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  <w:r>
                            <w:t>stockhorsetexas@att.net</w:t>
                          </w:r>
                        </w:p>
                        <w:p w14:paraId="1614B143" w14:textId="77777777" w:rsidR="006A5E49" w:rsidRDefault="006A5E49" w:rsidP="00B47128">
                          <w:pPr>
                            <w:spacing w:after="0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3F6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83.05pt;margin-top:.2pt;width:180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" filled="f" stroked="f">
              <v:textbox>
                <w:txbxContent>
                  <w:p w:rsidR="006A5E49" w:rsidRDefault="006A5E49" w:rsidP="00B47128">
                    <w:pPr>
                      <w:spacing w:after="0"/>
                      <w:jc w:val="right"/>
                    </w:pPr>
                    <w:r>
                      <w:t>P.O. Box 549</w:t>
                    </w:r>
                  </w:p>
                  <w:p w:rsidR="006A5E49" w:rsidRDefault="006A5E49" w:rsidP="00B47128">
                    <w:pPr>
                      <w:spacing w:after="0"/>
                      <w:jc w:val="right"/>
                    </w:pPr>
                    <w:r>
                      <w:t>Archer City, TX 76351</w:t>
                    </w:r>
                  </w:p>
                  <w:p w:rsidR="006A5E49" w:rsidRDefault="006A5E49" w:rsidP="00B47128">
                    <w:pPr>
                      <w:spacing w:after="0"/>
                      <w:jc w:val="right"/>
                    </w:pPr>
                    <w:r>
                      <w:t>855-846-7468</w:t>
                    </w:r>
                  </w:p>
                  <w:p w:rsidR="006A5E49" w:rsidRDefault="006A5E49" w:rsidP="00B47128">
                    <w:pPr>
                      <w:spacing w:after="0"/>
                      <w:jc w:val="right"/>
                    </w:pPr>
                    <w:r>
                      <w:t>800-429-6502 fax</w:t>
                    </w:r>
                  </w:p>
                  <w:p w:rsidR="006A5E49" w:rsidRDefault="006A5E49" w:rsidP="00B47128">
                    <w:pPr>
                      <w:spacing w:after="0"/>
                      <w:jc w:val="right"/>
                    </w:pPr>
                    <w:r>
                      <w:t>stockhorsetexas@att.net</w:t>
                    </w:r>
                  </w:p>
                  <w:p w:rsidR="006A5E49" w:rsidRDefault="006A5E49" w:rsidP="00B47128">
                    <w:pPr>
                      <w:spacing w:after="0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inline distT="0" distB="0" distL="0" distR="0" wp14:anchorId="57432243" wp14:editId="45864E10">
          <wp:extent cx="2120900" cy="1038924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T Logo Red &amp; Bl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241" cy="1039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03EEE"/>
    <w:multiLevelType w:val="hybridMultilevel"/>
    <w:tmpl w:val="03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D22DC"/>
    <w:multiLevelType w:val="hybridMultilevel"/>
    <w:tmpl w:val="3932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embedSystemFonts/>
  <w:proofState w:spelling="clean" w:grammar="clean"/>
  <w:attachedTemplate r:id="rId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E88"/>
    <w:rsid w:val="000235D9"/>
    <w:rsid w:val="00094D39"/>
    <w:rsid w:val="000A4CFA"/>
    <w:rsid w:val="00133149"/>
    <w:rsid w:val="0017606D"/>
    <w:rsid w:val="001E082E"/>
    <w:rsid w:val="00245A41"/>
    <w:rsid w:val="002D1654"/>
    <w:rsid w:val="002D2698"/>
    <w:rsid w:val="002E6042"/>
    <w:rsid w:val="00354ED9"/>
    <w:rsid w:val="00384C04"/>
    <w:rsid w:val="00393BCA"/>
    <w:rsid w:val="003C380D"/>
    <w:rsid w:val="003F3D28"/>
    <w:rsid w:val="004160C1"/>
    <w:rsid w:val="00442A59"/>
    <w:rsid w:val="004B182A"/>
    <w:rsid w:val="004D273E"/>
    <w:rsid w:val="00573968"/>
    <w:rsid w:val="005A5C21"/>
    <w:rsid w:val="006A5E49"/>
    <w:rsid w:val="007824B6"/>
    <w:rsid w:val="00786AA5"/>
    <w:rsid w:val="00793326"/>
    <w:rsid w:val="007C1ECB"/>
    <w:rsid w:val="007E4FEA"/>
    <w:rsid w:val="00835056"/>
    <w:rsid w:val="008A37E7"/>
    <w:rsid w:val="008F1067"/>
    <w:rsid w:val="00A02E88"/>
    <w:rsid w:val="00A974AD"/>
    <w:rsid w:val="00AF0C4A"/>
    <w:rsid w:val="00B105ED"/>
    <w:rsid w:val="00B47128"/>
    <w:rsid w:val="00B56A15"/>
    <w:rsid w:val="00BA2390"/>
    <w:rsid w:val="00BF6536"/>
    <w:rsid w:val="00CF1AF2"/>
    <w:rsid w:val="00D721E1"/>
    <w:rsid w:val="00E17630"/>
    <w:rsid w:val="00E2166E"/>
    <w:rsid w:val="00E45190"/>
    <w:rsid w:val="00EC467B"/>
    <w:rsid w:val="00F11DC9"/>
    <w:rsid w:val="00F17B52"/>
    <w:rsid w:val="00FB74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22F415"/>
  <w15:docId w15:val="{F984B082-3F4B-C144-8CB2-E7E14F39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Theme="minorEastAsia" w:hAnsi="Times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D39"/>
    <w:pPr>
      <w:spacing w:after="160" w:line="259" w:lineRule="auto"/>
    </w:pPr>
    <w:rPr>
      <w:rFonts w:asciiTheme="minorHAnsi" w:eastAsiaTheme="minorHAnsi" w:hAnsi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128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12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128"/>
    <w:pPr>
      <w:tabs>
        <w:tab w:val="center" w:pos="4320"/>
        <w:tab w:val="right" w:pos="8640"/>
      </w:tabs>
      <w:spacing w:after="0" w:line="240" w:lineRule="auto"/>
    </w:pPr>
    <w:rPr>
      <w:rFonts w:ascii="Times" w:eastAsiaTheme="minorEastAsia" w:hAnsi="Times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B47128"/>
  </w:style>
  <w:style w:type="paragraph" w:styleId="Footer">
    <w:name w:val="footer"/>
    <w:basedOn w:val="Normal"/>
    <w:link w:val="FooterChar"/>
    <w:uiPriority w:val="99"/>
    <w:unhideWhenUsed/>
    <w:rsid w:val="00B47128"/>
    <w:pPr>
      <w:tabs>
        <w:tab w:val="center" w:pos="4320"/>
        <w:tab w:val="right" w:pos="8640"/>
      </w:tabs>
      <w:spacing w:after="0" w:line="240" w:lineRule="auto"/>
    </w:pPr>
    <w:rPr>
      <w:rFonts w:ascii="Times" w:eastAsiaTheme="minorEastAsia" w:hAnsi="Times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47128"/>
  </w:style>
  <w:style w:type="paragraph" w:styleId="Title">
    <w:name w:val="Title"/>
    <w:basedOn w:val="Normal"/>
    <w:next w:val="Normal"/>
    <w:link w:val="TitleChar"/>
    <w:uiPriority w:val="10"/>
    <w:qFormat/>
    <w:rsid w:val="006A5E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5E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ListParagraph">
    <w:name w:val="List Paragraph"/>
    <w:basedOn w:val="Normal"/>
    <w:uiPriority w:val="34"/>
    <w:qFormat/>
    <w:rsid w:val="008350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50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0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10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lhmZPXk7d_C_SnUjKIYJ9CqMfaARrv-O/view?usp=sharing" TargetMode="External"/><Relationship Id="rId13" Type="http://schemas.openxmlformats.org/officeDocument/2006/relationships/hyperlink" Target="https://drive.google.com/file/d/19G8VL6noP0Wi0wl5s6skGtpYVF3iHt7r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drive.google.com/file/d/1lhmZPXk7d_C_SnUjKIYJ9CqMfaARrv-O/view?usp=shari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ockhorsetexas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drive.google.com/file/d/1lhmZPXk7d_C_SnUjKIYJ9CqMfaARrv-O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ll/Library/Group%20Containers/UBF8T346G9.Office/User%20Content.localized/Templates.localized/%20Letterhead%20with%20Jill%20signat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 Letterhead with Jill signature.dotx</Template>
  <TotalTime>98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Dunkel</dc:creator>
  <cp:keywords/>
  <dc:description/>
  <cp:lastModifiedBy>Jill Dunkel</cp:lastModifiedBy>
  <cp:revision>6</cp:revision>
  <cp:lastPrinted>2018-04-26T16:17:00Z</cp:lastPrinted>
  <dcterms:created xsi:type="dcterms:W3CDTF">2020-12-15T00:36:00Z</dcterms:created>
  <dcterms:modified xsi:type="dcterms:W3CDTF">2020-12-15T16:11:00Z</dcterms:modified>
</cp:coreProperties>
</file>